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1A4" w:rsidRDefault="005041A4" w:rsidP="005041A4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</w:p>
    <w:p w:rsidR="005041A4" w:rsidRDefault="005041A4" w:rsidP="005041A4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ФЕСТИВАЛЕ-КОНКУРСЕ </w:t>
      </w:r>
    </w:p>
    <w:p w:rsidR="005041A4" w:rsidRDefault="005041A4" w:rsidP="005041A4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4"/>
        <w:gridCol w:w="4949"/>
      </w:tblGrid>
      <w:tr w:rsidR="005041A4" w:rsidTr="005041A4">
        <w:trPr>
          <w:trHeight w:val="417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A4" w:rsidRDefault="005041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участника (участников/название коллектива (количественный состав коллектива), возраст участника/участников </w:t>
            </w:r>
            <w:proofErr w:type="gramEnd"/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A4" w:rsidRDefault="005041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1A4" w:rsidTr="005041A4">
        <w:trPr>
          <w:trHeight w:val="272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A4" w:rsidRDefault="005041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 (полное название)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A4" w:rsidRDefault="005041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1A4" w:rsidTr="005041A4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A4" w:rsidRDefault="005041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 (указать должность), Ф.И.О.,  телефон (мобильный), электронный адрес 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A4" w:rsidRDefault="005041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1A4" w:rsidTr="005041A4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A4" w:rsidRDefault="005041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Конкурсная номинация 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A4" w:rsidRDefault="005041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1A4" w:rsidTr="005041A4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A4" w:rsidRDefault="005041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номинации: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«Сценическое искусство»: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название номера, автор музыки и слов, автор стихотворения и др.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(ссылка на видеозапись конкурсного номера высылается до 18 ноября)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A4" w:rsidRDefault="005041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1A4" w:rsidTr="005041A4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A4" w:rsidRDefault="005041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номинации: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«Декоративно-прикладное творчество»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название работы, техника выполнения, материал, размеры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отографию работы выслать вместе с заявкой до 20 ноября)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A4" w:rsidRDefault="005041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1A4" w:rsidTr="005041A4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A4" w:rsidRDefault="005041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номинации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«Изобразительное искусство»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название работы, техника выполнения, материал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(фотографию работы выслать вместе с заявкой до 20 ноября)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A4" w:rsidRDefault="005041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1A4" w:rsidTr="005041A4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A4" w:rsidRDefault="005041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номинации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«Фотография»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название работы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(фотографию работы выслать вместе с заявкой до 18 ноября)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A4" w:rsidRDefault="005041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1A4" w:rsidTr="005041A4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1A4" w:rsidRDefault="005041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инвалидности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A4" w:rsidRDefault="005041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*  Заявку необходимо заполнить в текстовом редакторе 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WORD</w:t>
      </w:r>
      <w:r w:rsidRPr="005041A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и отправить на электронную почту организатора  в формате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doc</w:t>
      </w:r>
      <w:r>
        <w:rPr>
          <w:rFonts w:ascii="Times New Roman" w:hAnsi="Times New Roman" w:cs="Times New Roman"/>
          <w:i/>
          <w:sz w:val="24"/>
          <w:szCs w:val="24"/>
        </w:rPr>
        <w:t>. Заявки, заполненные от руки, не принимаются.</w:t>
      </w: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Согласие на обработку персональных данных</w:t>
      </w: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(для несовершеннолетних)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</w:t>
      </w:r>
      <w:proofErr w:type="gramStart"/>
      <w:r>
        <w:rPr>
          <w:rFonts w:ascii="Times New Roman" w:hAnsi="Times New Roman" w:cs="Times New Roman"/>
        </w:rPr>
        <w:t>,___________________________________________________________________________________;</w:t>
      </w:r>
      <w:proofErr w:type="gramEnd"/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>(Ф.И.О.)</w:t>
      </w:r>
    </w:p>
    <w:p w:rsidR="005041A4" w:rsidRDefault="005041A4" w:rsidP="005041A4">
      <w:pPr>
        <w:spacing w:after="0" w:line="240" w:lineRule="auto"/>
        <w:ind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_________________ года рождения; гражданин</w:t>
      </w:r>
      <w:proofErr w:type="gramStart"/>
      <w:r>
        <w:rPr>
          <w:rFonts w:ascii="Times New Roman" w:hAnsi="Times New Roman" w:cs="Times New Roman"/>
        </w:rPr>
        <w:t xml:space="preserve"> (-</w:t>
      </w:r>
      <w:proofErr w:type="gramEnd"/>
      <w:r>
        <w:rPr>
          <w:rFonts w:ascii="Times New Roman" w:hAnsi="Times New Roman" w:cs="Times New Roman"/>
        </w:rPr>
        <w:t>ка)_________________________________________;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Зарегистрированный</w:t>
      </w:r>
      <w:proofErr w:type="gramEnd"/>
      <w:r>
        <w:rPr>
          <w:rFonts w:ascii="Times New Roman" w:hAnsi="Times New Roman" w:cs="Times New Roman"/>
        </w:rPr>
        <w:t xml:space="preserve"> (-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 по адресу_______________________________________________________;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фактического проживания _________________________________________________________;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 серии (свидетельство о рождении)_______№ ____________выдан____________________________________________________________________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_____________________________________________________________.____.__________года;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являюсь законным представителем (мать, отец, опекун) несовершеннолетнего</w:t>
      </w:r>
      <w:proofErr w:type="gramStart"/>
      <w:r>
        <w:rPr>
          <w:rFonts w:ascii="Times New Roman" w:hAnsi="Times New Roman" w:cs="Times New Roman"/>
        </w:rPr>
        <w:t xml:space="preserve"> (-</w:t>
      </w:r>
      <w:proofErr w:type="gramEnd"/>
      <w:r>
        <w:rPr>
          <w:rFonts w:ascii="Times New Roman" w:hAnsi="Times New Roman" w:cs="Times New Roman"/>
        </w:rPr>
        <w:t xml:space="preserve">ней) </w:t>
      </w:r>
    </w:p>
    <w:p w:rsidR="005041A4" w:rsidRDefault="005041A4" w:rsidP="005041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</w:t>
      </w:r>
    </w:p>
    <w:p w:rsidR="005041A4" w:rsidRDefault="005041A4" w:rsidP="005041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________________________________________________________________________________года рождения_______________________________________________________________________________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(обучающегося ДХШ, ДМШ, ДШИ и т.п.)</w:t>
      </w:r>
    </w:p>
    <w:p w:rsidR="005041A4" w:rsidRDefault="005041A4" w:rsidP="005041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5041A4" w:rsidRDefault="005041A4" w:rsidP="005041A4">
      <w:pPr>
        <w:spacing w:after="0" w:line="240" w:lineRule="auto"/>
        <w:rPr>
          <w:rFonts w:ascii="Times New Roman" w:hAnsi="Times New Roman" w:cs="Times New Roman"/>
        </w:rPr>
      </w:pP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и в соответствии с требованиями Федерального закона от 27 июля 2006 г. № 152-ФЗ «О персональных данных» даю согласие ОГАПОУ «ТГККИ» на обработку моих персональных данных и персональных данных несовершеннолетнего (-ней):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</w:t>
      </w:r>
      <w:proofErr w:type="gramEnd"/>
      <w:r>
        <w:rPr>
          <w:rFonts w:ascii="Times New Roman" w:hAnsi="Times New Roman" w:cs="Times New Roman"/>
        </w:rPr>
        <w:t xml:space="preserve"> место учебы, класс, а также согласие на видеосъемку, фотосъемку, обработку и публикацию фото- и видеоматериалов с изображением участников Фестиваля-конкурса посредством информационно-телекоммуникационной сети Интернет, в том числе </w:t>
      </w:r>
      <w:proofErr w:type="spellStart"/>
      <w:r>
        <w:rPr>
          <w:rFonts w:ascii="Times New Roman" w:hAnsi="Times New Roman" w:cs="Times New Roman"/>
        </w:rPr>
        <w:t>соцсетях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интернет-видеоканалах</w:t>
      </w:r>
      <w:proofErr w:type="gramEnd"/>
      <w:r>
        <w:rPr>
          <w:rFonts w:ascii="Times New Roman" w:hAnsi="Times New Roman" w:cs="Times New Roman"/>
        </w:rPr>
        <w:t>, а кроме того средствах массовой информации в общественных или иных публичных интересах в целях, указанных в настоящем согласии.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Предоставленные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 152-ФЗ «О персональных данных».</w:t>
      </w:r>
    </w:p>
    <w:p w:rsidR="005041A4" w:rsidRDefault="005041A4" w:rsidP="00504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Обработка данных должна осуществляться с целью подготовки всей документации, связанной с организацией и проведением </w:t>
      </w:r>
      <w:r>
        <w:rPr>
          <w:rFonts w:ascii="Times New Roman" w:hAnsi="Times New Roman" w:cs="Times New Roman"/>
          <w:lang w:val="en-US"/>
        </w:rPr>
        <w:t>IX</w:t>
      </w:r>
      <w:r>
        <w:rPr>
          <w:rFonts w:ascii="Times New Roman" w:hAnsi="Times New Roman" w:cs="Times New Roman"/>
        </w:rPr>
        <w:t xml:space="preserve"> Областного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фестиваля-конкурса «Окно в мир», оформлением оценочных и итоговых ведомостей, дипломов, благодарностей, и т.д., публикацией информации о ходе проведения и результатах Фестиваля-конкурса в СМИ.</w:t>
      </w:r>
    </w:p>
    <w:p w:rsidR="005041A4" w:rsidRDefault="005041A4" w:rsidP="005041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действует с момента подачи заявки на участие в Фестивале-конкурсе, являясь ее неотъемлемой частью, и до дня опубликования результатов мероприятия.</w:t>
      </w:r>
    </w:p>
    <w:p w:rsidR="005041A4" w:rsidRDefault="005041A4" w:rsidP="005041A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подтверждаю, что предоставленные мною персональные данные являются полными и достоверными.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041A4" w:rsidRDefault="005041A4" w:rsidP="005041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«____»______________ 2024 г.  __________________   _______________________________</w:t>
      </w: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Подпись                                                    ФИО</w:t>
      </w:r>
    </w:p>
    <w:p w:rsidR="005041A4" w:rsidRDefault="005041A4" w:rsidP="005041A4">
      <w:pPr>
        <w:jc w:val="both"/>
        <w:rPr>
          <w:b/>
          <w:color w:val="FF0000"/>
        </w:rPr>
      </w:pPr>
    </w:p>
    <w:p w:rsidR="005041A4" w:rsidRDefault="005041A4" w:rsidP="005041A4">
      <w:pPr>
        <w:jc w:val="both"/>
        <w:rPr>
          <w:b/>
          <w:color w:val="FF0000"/>
        </w:rPr>
      </w:pPr>
    </w:p>
    <w:p w:rsidR="005041A4" w:rsidRDefault="005041A4" w:rsidP="005041A4">
      <w:pPr>
        <w:jc w:val="both"/>
        <w:rPr>
          <w:b/>
          <w:color w:val="FF0000"/>
        </w:rPr>
      </w:pPr>
    </w:p>
    <w:p w:rsidR="005041A4" w:rsidRDefault="005041A4" w:rsidP="005041A4">
      <w:pPr>
        <w:jc w:val="both"/>
        <w:rPr>
          <w:b/>
          <w:color w:val="FF0000"/>
        </w:rPr>
      </w:pPr>
    </w:p>
    <w:p w:rsidR="005041A4" w:rsidRDefault="005041A4" w:rsidP="005041A4">
      <w:pPr>
        <w:jc w:val="both"/>
        <w:rPr>
          <w:b/>
          <w:color w:val="FF0000"/>
        </w:rPr>
      </w:pPr>
    </w:p>
    <w:p w:rsidR="005041A4" w:rsidRDefault="005041A4" w:rsidP="005041A4">
      <w:pPr>
        <w:jc w:val="both"/>
        <w:rPr>
          <w:b/>
          <w:color w:val="FF0000"/>
        </w:rPr>
      </w:pPr>
    </w:p>
    <w:p w:rsidR="005041A4" w:rsidRDefault="005041A4" w:rsidP="005041A4">
      <w:pPr>
        <w:jc w:val="both"/>
        <w:rPr>
          <w:b/>
          <w:color w:val="FF0000"/>
        </w:rPr>
      </w:pPr>
    </w:p>
    <w:p w:rsidR="005041A4" w:rsidRDefault="005041A4" w:rsidP="005041A4">
      <w:pPr>
        <w:jc w:val="both"/>
        <w:rPr>
          <w:b/>
          <w:color w:val="FF0000"/>
        </w:rPr>
      </w:pPr>
    </w:p>
    <w:p w:rsidR="005041A4" w:rsidRDefault="005041A4" w:rsidP="005041A4">
      <w:pPr>
        <w:jc w:val="both"/>
        <w:rPr>
          <w:b/>
          <w:color w:val="FF0000"/>
        </w:rPr>
      </w:pP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lastRenderedPageBreak/>
        <w:t>Согласие на обработку персональных данных</w:t>
      </w: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(для совершеннолетних)</w:t>
      </w: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</w:t>
      </w:r>
      <w:proofErr w:type="gramStart"/>
      <w:r>
        <w:rPr>
          <w:rFonts w:ascii="Times New Roman" w:hAnsi="Times New Roman" w:cs="Times New Roman"/>
        </w:rPr>
        <w:t>,____________________________________________________________________________________;</w:t>
      </w:r>
      <w:proofErr w:type="gramEnd"/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>(Ф.И.О.)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_________________года рождения; гражданин</w:t>
      </w:r>
      <w:proofErr w:type="gramStart"/>
      <w:r>
        <w:rPr>
          <w:rFonts w:ascii="Times New Roman" w:hAnsi="Times New Roman" w:cs="Times New Roman"/>
        </w:rPr>
        <w:t xml:space="preserve"> (-</w:t>
      </w:r>
      <w:proofErr w:type="gramEnd"/>
      <w:r>
        <w:rPr>
          <w:rFonts w:ascii="Times New Roman" w:hAnsi="Times New Roman" w:cs="Times New Roman"/>
        </w:rPr>
        <w:t>ка)__________________________________________;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Зарегистрированный</w:t>
      </w:r>
      <w:proofErr w:type="gramEnd"/>
      <w:r>
        <w:rPr>
          <w:rFonts w:ascii="Times New Roman" w:hAnsi="Times New Roman" w:cs="Times New Roman"/>
        </w:rPr>
        <w:t xml:space="preserve"> (-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 по адресу_______________________________________________________;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фактического проживания __________________________________________________________;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 серии__________ № ____________ выдан__________________________________________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 ____.____.__________года;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являюсь______________________________________________________________________________</w:t>
      </w: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(обучающимся ДХШ, ДМШ, ДШИ и т.п.)</w:t>
      </w:r>
    </w:p>
    <w:p w:rsidR="005041A4" w:rsidRDefault="005041A4" w:rsidP="005041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5041A4" w:rsidRDefault="005041A4" w:rsidP="005041A4">
      <w:pPr>
        <w:spacing w:after="0" w:line="240" w:lineRule="auto"/>
        <w:rPr>
          <w:rFonts w:ascii="Times New Roman" w:hAnsi="Times New Roman" w:cs="Times New Roman"/>
        </w:rPr>
      </w:pP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требованиями Федерального закона от 27 июля 2006 г. № 152-ФЗ «О персональных данных» даю согласие ОГАПОУ «ТГККИ» на обработку моих персональных данных: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учебы, класс, др. учебное заведение, а также согласие на видеосъемку, фотосъемку, обработку и публикацию фото- и видеоматериалов с изображением участников Фестиваля-конкурса посредством информационно-телекоммуникационной сети Интернет, в том числе </w:t>
      </w:r>
      <w:proofErr w:type="spellStart"/>
      <w:r>
        <w:rPr>
          <w:rFonts w:ascii="Times New Roman" w:hAnsi="Times New Roman" w:cs="Times New Roman"/>
        </w:rPr>
        <w:t>соцсетях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интернет-видеоканалах</w:t>
      </w:r>
      <w:proofErr w:type="gramEnd"/>
      <w:r>
        <w:rPr>
          <w:rFonts w:ascii="Times New Roman" w:hAnsi="Times New Roman" w:cs="Times New Roman"/>
        </w:rPr>
        <w:t>, а кроме того средствах массовой информации в общественных или иных публичных интересах в целях, указанных в настоящем согласии.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Предоставленные мною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 152-ФЗ «О персональных данных».</w:t>
      </w:r>
      <w:proofErr w:type="gramEnd"/>
    </w:p>
    <w:p w:rsidR="005041A4" w:rsidRDefault="005041A4" w:rsidP="00504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Обработка данных должна осуществляться с целью подготовки всей документации, связанной с организацией и проведением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lang w:val="en-US"/>
        </w:rPr>
        <w:t>IX</w:t>
      </w:r>
      <w:r>
        <w:rPr>
          <w:rFonts w:ascii="Times New Roman" w:hAnsi="Times New Roman" w:cs="Times New Roman"/>
        </w:rPr>
        <w:t xml:space="preserve"> Областного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фестиваля-конкурса «Окно в мир»</w:t>
      </w:r>
      <w:r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 оформлением оценочных и итоговых ведомостей, дипломов, благодарностей, и т.д., публикацией информации о ходе проведения и результатах Фестиваля-конкурса в СМИ. </w:t>
      </w:r>
    </w:p>
    <w:p w:rsidR="005041A4" w:rsidRDefault="005041A4" w:rsidP="005041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действует с момента подачи заявки на участие в Фестивале-конкурсе, являясь ее неотъемлемой частью, и до дня опубликования результатов мероприятия.</w:t>
      </w:r>
    </w:p>
    <w:p w:rsidR="005041A4" w:rsidRDefault="005041A4" w:rsidP="005041A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подтверждаю, что предоставленные мною персональные данные являются полными и достоверными.</w:t>
      </w:r>
    </w:p>
    <w:p w:rsidR="005041A4" w:rsidRDefault="005041A4" w:rsidP="005041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041A4" w:rsidRDefault="005041A4" w:rsidP="005041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«____»______________ 2024 г.  __________________   _______________________________</w:t>
      </w:r>
    </w:p>
    <w:p w:rsidR="005041A4" w:rsidRDefault="005041A4" w:rsidP="005041A4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Подпись                                                 ФИО</w:t>
      </w:r>
    </w:p>
    <w:p w:rsidR="005B1BA6" w:rsidRPr="005041A4" w:rsidRDefault="005B1BA6" w:rsidP="005041A4"/>
    <w:sectPr w:rsidR="005B1BA6" w:rsidRPr="005041A4" w:rsidSect="00C931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4BFE"/>
    <w:rsid w:val="00021AC7"/>
    <w:rsid w:val="00045D26"/>
    <w:rsid w:val="000B1836"/>
    <w:rsid w:val="00104BFE"/>
    <w:rsid w:val="00142212"/>
    <w:rsid w:val="001557D5"/>
    <w:rsid w:val="001B59ED"/>
    <w:rsid w:val="003D1905"/>
    <w:rsid w:val="00472287"/>
    <w:rsid w:val="005041A4"/>
    <w:rsid w:val="00525321"/>
    <w:rsid w:val="005A0DF9"/>
    <w:rsid w:val="005B1BA6"/>
    <w:rsid w:val="005C317A"/>
    <w:rsid w:val="00623365"/>
    <w:rsid w:val="00625F59"/>
    <w:rsid w:val="00686DF3"/>
    <w:rsid w:val="006A7E6E"/>
    <w:rsid w:val="0070003B"/>
    <w:rsid w:val="008E2C06"/>
    <w:rsid w:val="009778E0"/>
    <w:rsid w:val="00997767"/>
    <w:rsid w:val="00A00943"/>
    <w:rsid w:val="00A35126"/>
    <w:rsid w:val="00AC49C7"/>
    <w:rsid w:val="00C13EEC"/>
    <w:rsid w:val="00C93124"/>
    <w:rsid w:val="00D00CD0"/>
    <w:rsid w:val="00DC2888"/>
    <w:rsid w:val="00DE169C"/>
    <w:rsid w:val="00E46ACE"/>
    <w:rsid w:val="00EF2CF7"/>
    <w:rsid w:val="00F16E6D"/>
    <w:rsid w:val="00FB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1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1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b\Desktop\&#1060;&#1086;&#1088;&#1084;&#1072;&#1047;&#1072;&#1103;&#1074;&#1082;&#1080;_&#1054;&#1082;&#1085;&#1086;&#1042;&#1052;&#1080;&#1088;_202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ФормаЗаявки_ОкноВМир_2021</Template>
  <TotalTime>227</TotalTime>
  <Pages>1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User-2022</cp:lastModifiedBy>
  <cp:revision>9</cp:revision>
  <dcterms:created xsi:type="dcterms:W3CDTF">2021-11-08T06:01:00Z</dcterms:created>
  <dcterms:modified xsi:type="dcterms:W3CDTF">2024-10-16T08:32:00Z</dcterms:modified>
</cp:coreProperties>
</file>